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CF638" w14:textId="7AD54A7A" w:rsidR="002E60B3" w:rsidRPr="002E60B3" w:rsidRDefault="002E60B3" w:rsidP="002E60B3">
      <w:pPr>
        <w:pStyle w:val="Kop1"/>
        <w:rPr>
          <w:rFonts w:ascii="Calibri Light" w:hAnsi="Calibri Light" w:cs="Calibri Light"/>
          <w:szCs w:val="24"/>
        </w:rPr>
      </w:pPr>
      <w:r w:rsidRPr="002E60B3">
        <w:rPr>
          <w:rFonts w:ascii="Calibri Light" w:hAnsi="Calibri Light" w:cs="Calibri Light"/>
          <w:szCs w:val="24"/>
        </w:rPr>
        <w:t>Declaratie onkosten</w:t>
      </w:r>
      <w:r w:rsidR="00006AC7">
        <w:rPr>
          <w:rFonts w:ascii="Calibri Light" w:hAnsi="Calibri Light" w:cs="Calibri Light"/>
          <w:szCs w:val="24"/>
        </w:rPr>
        <w:t xml:space="preserve"> </w:t>
      </w:r>
    </w:p>
    <w:p w14:paraId="293EB42A" w14:textId="77777777" w:rsidR="002E60B3" w:rsidRPr="002E60B3" w:rsidRDefault="002E60B3" w:rsidP="002E60B3">
      <w:pPr>
        <w:jc w:val="center"/>
        <w:rPr>
          <w:rFonts w:ascii="Calibri Light" w:hAnsi="Calibri Light" w:cs="Calibri Light"/>
        </w:rPr>
      </w:pPr>
    </w:p>
    <w:tbl>
      <w:tblPr>
        <w:tblW w:w="8887" w:type="dxa"/>
        <w:tblInd w:w="-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87"/>
      </w:tblGrid>
      <w:tr w:rsidR="002E60B3" w:rsidRPr="002E60B3" w14:paraId="6725DAEE" w14:textId="77777777" w:rsidTr="0003365A">
        <w:trPr>
          <w:trHeight w:val="2388"/>
        </w:trPr>
        <w:tc>
          <w:tcPr>
            <w:tcW w:w="8887" w:type="dxa"/>
            <w:tcBorders>
              <w:bottom w:val="single" w:sz="6" w:space="0" w:color="auto"/>
            </w:tcBorders>
          </w:tcPr>
          <w:p w14:paraId="04A18AAE" w14:textId="77777777" w:rsidR="002E60B3" w:rsidRPr="008E1DD3" w:rsidRDefault="002E60B3" w:rsidP="0003365A">
            <w:pPr>
              <w:ind w:left="98"/>
              <w:rPr>
                <w:rFonts w:ascii="Calibri Light" w:hAnsi="Calibri Light" w:cs="Calibri Light"/>
              </w:rPr>
            </w:pPr>
          </w:p>
          <w:p w14:paraId="4451DF2C" w14:textId="570BE3DC" w:rsidR="002E60B3" w:rsidRPr="008E1DD3" w:rsidRDefault="002E60B3" w:rsidP="0003365A">
            <w:pPr>
              <w:ind w:left="98"/>
              <w:rPr>
                <w:rFonts w:ascii="Calibri Light" w:hAnsi="Calibri Light" w:cs="Calibri Light"/>
              </w:rPr>
            </w:pPr>
            <w:r w:rsidRPr="008E1DD3">
              <w:rPr>
                <w:rFonts w:ascii="Calibri Light" w:hAnsi="Calibri Light" w:cs="Calibri Light"/>
              </w:rPr>
              <w:t xml:space="preserve">Van: </w:t>
            </w:r>
          </w:p>
          <w:p w14:paraId="13EB6A09" w14:textId="77777777" w:rsidR="002E60B3" w:rsidRPr="008E1DD3" w:rsidRDefault="002E60B3" w:rsidP="0003365A">
            <w:pPr>
              <w:ind w:left="98"/>
              <w:rPr>
                <w:rFonts w:ascii="Calibri Light" w:hAnsi="Calibri Light" w:cs="Calibri Light"/>
              </w:rPr>
            </w:pPr>
          </w:p>
          <w:p w14:paraId="0FC47D4A" w14:textId="41D2CAD6" w:rsidR="002E60B3" w:rsidRPr="008E1DD3" w:rsidRDefault="002E60B3" w:rsidP="0003365A">
            <w:pPr>
              <w:ind w:left="98"/>
              <w:rPr>
                <w:rFonts w:ascii="Calibri Light" w:hAnsi="Calibri Light" w:cs="Calibri Light"/>
              </w:rPr>
            </w:pPr>
            <w:r w:rsidRPr="008E1DD3">
              <w:rPr>
                <w:rFonts w:ascii="Calibri Light" w:hAnsi="Calibri Light" w:cs="Calibri Light"/>
              </w:rPr>
              <w:t xml:space="preserve">Adres: </w:t>
            </w:r>
          </w:p>
          <w:p w14:paraId="52622A6C" w14:textId="77777777" w:rsidR="00CE2DD0" w:rsidRPr="008E1DD3" w:rsidRDefault="00CE2DD0" w:rsidP="0003365A">
            <w:pPr>
              <w:ind w:left="98"/>
              <w:rPr>
                <w:rFonts w:ascii="Calibri Light" w:hAnsi="Calibri Light" w:cs="Calibri Light"/>
              </w:rPr>
            </w:pPr>
          </w:p>
          <w:p w14:paraId="00073E87" w14:textId="7E315BA4" w:rsidR="002E60B3" w:rsidRPr="008E1DD3" w:rsidRDefault="002E60B3" w:rsidP="0003365A">
            <w:pPr>
              <w:ind w:left="98"/>
              <w:rPr>
                <w:rFonts w:ascii="Calibri Light" w:hAnsi="Calibri Light" w:cs="Calibri Light"/>
              </w:rPr>
            </w:pPr>
            <w:r w:rsidRPr="008E1DD3">
              <w:rPr>
                <w:rFonts w:ascii="Calibri Light" w:hAnsi="Calibri Light" w:cs="Calibri Light"/>
              </w:rPr>
              <w:t>Plaats:</w:t>
            </w:r>
            <w:r w:rsidR="001F7693" w:rsidRPr="008E1DD3">
              <w:rPr>
                <w:rFonts w:ascii="Calibri Light" w:hAnsi="Calibri Light" w:cs="Calibri Light"/>
              </w:rPr>
              <w:t xml:space="preserve"> </w:t>
            </w:r>
          </w:p>
          <w:p w14:paraId="30F66ED3" w14:textId="77777777" w:rsidR="002E60B3" w:rsidRPr="008E1DD3" w:rsidRDefault="002E60B3" w:rsidP="0003365A">
            <w:pPr>
              <w:ind w:left="98"/>
              <w:rPr>
                <w:rFonts w:ascii="Calibri Light" w:hAnsi="Calibri Light" w:cs="Calibri Light"/>
              </w:rPr>
            </w:pPr>
          </w:p>
          <w:p w14:paraId="79066DD1" w14:textId="365C0331" w:rsidR="002E60B3" w:rsidRPr="008E1DD3" w:rsidRDefault="002E60B3" w:rsidP="0003365A">
            <w:pPr>
              <w:ind w:left="98"/>
              <w:rPr>
                <w:rFonts w:ascii="Calibri Light" w:hAnsi="Calibri Light" w:cs="Calibri Light"/>
              </w:rPr>
            </w:pPr>
            <w:r w:rsidRPr="008E1DD3">
              <w:rPr>
                <w:rFonts w:ascii="Calibri Light" w:hAnsi="Calibri Light" w:cs="Calibri Light"/>
              </w:rPr>
              <w:t>Bankrekeningnummer (IBAN):</w:t>
            </w:r>
            <w:r w:rsidR="001F7693" w:rsidRPr="008E1DD3">
              <w:rPr>
                <w:rFonts w:ascii="Calibri Light" w:hAnsi="Calibri Light" w:cs="Calibri Light"/>
              </w:rPr>
              <w:t xml:space="preserve"> </w:t>
            </w:r>
          </w:p>
          <w:p w14:paraId="06AFD840" w14:textId="77777777" w:rsidR="002E60B3" w:rsidRPr="008E1DD3" w:rsidRDefault="002E60B3" w:rsidP="0003365A">
            <w:pPr>
              <w:ind w:left="98"/>
              <w:rPr>
                <w:rFonts w:ascii="Calibri Light" w:hAnsi="Calibri Light" w:cs="Calibri Light"/>
              </w:rPr>
            </w:pPr>
          </w:p>
          <w:p w14:paraId="2307C354" w14:textId="77777777" w:rsidR="002E60B3" w:rsidRPr="008E1DD3" w:rsidRDefault="002E60B3" w:rsidP="0003365A">
            <w:pPr>
              <w:ind w:left="98"/>
              <w:rPr>
                <w:rFonts w:ascii="Calibri Light" w:hAnsi="Calibri Light" w:cs="Calibri Light"/>
              </w:rPr>
            </w:pPr>
            <w:r w:rsidRPr="008E1DD3">
              <w:rPr>
                <w:rFonts w:ascii="Calibri Light" w:hAnsi="Calibri Light" w:cs="Calibri Light"/>
              </w:rPr>
              <w:t>Handtekening:</w:t>
            </w:r>
          </w:p>
          <w:p w14:paraId="6EA91209" w14:textId="77777777" w:rsidR="002E60B3" w:rsidRPr="002E60B3" w:rsidRDefault="002E60B3" w:rsidP="0003365A">
            <w:pPr>
              <w:jc w:val="center"/>
              <w:rPr>
                <w:rFonts w:ascii="Calibri Light" w:hAnsi="Calibri Light" w:cs="Calibri Light"/>
              </w:rPr>
            </w:pPr>
          </w:p>
        </w:tc>
      </w:tr>
    </w:tbl>
    <w:p w14:paraId="324CB973" w14:textId="77777777" w:rsidR="002E60B3" w:rsidRPr="002E60B3" w:rsidRDefault="002E60B3" w:rsidP="002E60B3">
      <w:pPr>
        <w:jc w:val="center"/>
        <w:rPr>
          <w:rFonts w:ascii="Calibri Light" w:hAnsi="Calibri Light" w:cs="Calibri Light"/>
        </w:rPr>
      </w:pPr>
    </w:p>
    <w:p w14:paraId="44733436" w14:textId="77777777" w:rsidR="002E60B3" w:rsidRPr="002E60B3" w:rsidRDefault="002E60B3" w:rsidP="002E60B3">
      <w:pPr>
        <w:jc w:val="center"/>
        <w:rPr>
          <w:rFonts w:ascii="Calibri Light" w:hAnsi="Calibri Light" w:cs="Calibri Light"/>
        </w:rPr>
      </w:pPr>
    </w:p>
    <w:p w14:paraId="12A6E7BE" w14:textId="1A44A8C9" w:rsidR="002E60B3" w:rsidRPr="002E60B3" w:rsidRDefault="002E60B3" w:rsidP="002E60B3">
      <w:pPr>
        <w:rPr>
          <w:rFonts w:ascii="Calibri Light" w:hAnsi="Calibri Light" w:cs="Calibri Light"/>
        </w:rPr>
      </w:pPr>
      <w:r w:rsidRPr="002E60B3">
        <w:rPr>
          <w:rFonts w:ascii="Calibri Light" w:hAnsi="Calibri Light" w:cs="Calibri Light"/>
        </w:rPr>
        <w:t>Datum:</w:t>
      </w:r>
      <w:r w:rsidRPr="002E60B3">
        <w:rPr>
          <w:rFonts w:ascii="Calibri Light" w:hAnsi="Calibri Light" w:cs="Calibri Light"/>
        </w:rPr>
        <w:tab/>
      </w:r>
    </w:p>
    <w:p w14:paraId="28151B9F" w14:textId="77777777" w:rsidR="002E60B3" w:rsidRPr="002E60B3" w:rsidRDefault="002E60B3" w:rsidP="002E60B3">
      <w:pPr>
        <w:rPr>
          <w:rFonts w:ascii="Calibri Light" w:hAnsi="Calibri Light" w:cs="Calibri Light"/>
        </w:rPr>
      </w:pPr>
    </w:p>
    <w:p w14:paraId="4CD1740F" w14:textId="77777777" w:rsidR="002E60B3" w:rsidRPr="002E60B3" w:rsidRDefault="002E60B3" w:rsidP="002E60B3">
      <w:pPr>
        <w:rPr>
          <w:rFonts w:ascii="Calibri Light" w:hAnsi="Calibri Light" w:cs="Calibri Light"/>
          <w:u w:val="single"/>
        </w:rPr>
      </w:pPr>
      <w:r w:rsidRPr="002E60B3">
        <w:rPr>
          <w:rFonts w:ascii="Calibri Light" w:hAnsi="Calibri Light" w:cs="Calibri Light"/>
          <w:u w:val="single"/>
        </w:rPr>
        <w:t>Omschrijving</w:t>
      </w:r>
      <w:r w:rsidRPr="002E60B3">
        <w:rPr>
          <w:rFonts w:ascii="Calibri Light" w:hAnsi="Calibri Light" w:cs="Calibri Light"/>
          <w:u w:val="single"/>
        </w:rPr>
        <w:tab/>
      </w:r>
      <w:r w:rsidRPr="002E60B3">
        <w:rPr>
          <w:rFonts w:ascii="Calibri Light" w:hAnsi="Calibri Light" w:cs="Calibri Light"/>
          <w:u w:val="single"/>
        </w:rPr>
        <w:tab/>
      </w:r>
      <w:r w:rsidRPr="002E60B3">
        <w:rPr>
          <w:rFonts w:ascii="Calibri Light" w:hAnsi="Calibri Light" w:cs="Calibri Light"/>
          <w:u w:val="single"/>
        </w:rPr>
        <w:tab/>
      </w:r>
      <w:r w:rsidRPr="002E60B3">
        <w:rPr>
          <w:rFonts w:ascii="Calibri Light" w:hAnsi="Calibri Light" w:cs="Calibri Light"/>
          <w:u w:val="single"/>
        </w:rPr>
        <w:tab/>
      </w:r>
      <w:r w:rsidRPr="002E60B3">
        <w:rPr>
          <w:rFonts w:ascii="Calibri Light" w:hAnsi="Calibri Light" w:cs="Calibri Light"/>
          <w:u w:val="single"/>
        </w:rPr>
        <w:tab/>
        <w:t>Bedrag</w:t>
      </w:r>
      <w:r w:rsidRPr="002E60B3">
        <w:rPr>
          <w:rFonts w:ascii="Calibri Light" w:hAnsi="Calibri Light" w:cs="Calibri Light"/>
          <w:u w:val="single"/>
        </w:rPr>
        <w:tab/>
      </w:r>
      <w:r w:rsidRPr="002E60B3">
        <w:rPr>
          <w:rFonts w:ascii="Calibri Light" w:hAnsi="Calibri Light" w:cs="Calibri Light"/>
          <w:u w:val="single"/>
        </w:rPr>
        <w:tab/>
      </w:r>
      <w:r w:rsidRPr="002E60B3">
        <w:rPr>
          <w:rFonts w:ascii="Calibri Light" w:hAnsi="Calibri Light" w:cs="Calibri Light"/>
          <w:u w:val="single"/>
        </w:rPr>
        <w:tab/>
        <w:t xml:space="preserve">Code             </w:t>
      </w:r>
      <w:r w:rsidRPr="002E60B3">
        <w:rPr>
          <w:rFonts w:ascii="Calibri Light" w:hAnsi="Calibri Light" w:cs="Calibri Light"/>
          <w:u w:val="single"/>
        </w:rPr>
        <w:tab/>
        <w:t xml:space="preserve"> </w:t>
      </w:r>
    </w:p>
    <w:p w14:paraId="064CA1A0" w14:textId="77777777" w:rsidR="002E60B3" w:rsidRPr="002E60B3" w:rsidRDefault="002E60B3" w:rsidP="002E60B3">
      <w:pPr>
        <w:rPr>
          <w:rFonts w:ascii="Calibri Light" w:hAnsi="Calibri Light" w:cs="Calibri Light"/>
        </w:rPr>
      </w:pPr>
    </w:p>
    <w:p w14:paraId="44E13491" w14:textId="5608DE9D" w:rsidR="002E60B3" w:rsidRPr="002E60B3" w:rsidRDefault="002E60B3" w:rsidP="002E60B3">
      <w:pPr>
        <w:rPr>
          <w:rFonts w:ascii="Calibri Light" w:hAnsi="Calibri Light" w:cs="Calibri Light"/>
        </w:rPr>
      </w:pPr>
      <w:r w:rsidRPr="002E60B3">
        <w:rPr>
          <w:rFonts w:ascii="Calibri Light" w:hAnsi="Calibri Light" w:cs="Calibri Light"/>
        </w:rPr>
        <w:tab/>
      </w:r>
      <w:r w:rsidRPr="002E60B3">
        <w:rPr>
          <w:rFonts w:ascii="Calibri Light" w:hAnsi="Calibri Light" w:cs="Calibri Light"/>
        </w:rPr>
        <w:tab/>
      </w:r>
      <w:r w:rsidRPr="002E60B3">
        <w:rPr>
          <w:rFonts w:ascii="Calibri Light" w:hAnsi="Calibri Light" w:cs="Calibri Light"/>
        </w:rPr>
        <w:tab/>
      </w:r>
      <w:r w:rsidRPr="002E60B3">
        <w:rPr>
          <w:rFonts w:ascii="Calibri Light" w:hAnsi="Calibri Light" w:cs="Calibri Light"/>
        </w:rPr>
        <w:tab/>
      </w:r>
      <w:r w:rsidRPr="002E60B3">
        <w:rPr>
          <w:rFonts w:ascii="Calibri Light" w:hAnsi="Calibri Light" w:cs="Calibri Light"/>
        </w:rPr>
        <w:tab/>
      </w:r>
      <w:r w:rsidRPr="002E60B3">
        <w:rPr>
          <w:rFonts w:ascii="Calibri Light" w:hAnsi="Calibri Light" w:cs="Calibri Light"/>
        </w:rPr>
        <w:tab/>
        <w:t>-------------------</w:t>
      </w:r>
    </w:p>
    <w:p w14:paraId="0EAA766C" w14:textId="34FD5FED" w:rsidR="002E60B3" w:rsidRPr="002E60B3" w:rsidRDefault="002E60B3" w:rsidP="002E60B3">
      <w:pPr>
        <w:rPr>
          <w:rFonts w:ascii="Calibri Light" w:hAnsi="Calibri Light" w:cs="Calibri Light"/>
        </w:rPr>
      </w:pPr>
      <w:r w:rsidRPr="002E60B3">
        <w:rPr>
          <w:rFonts w:ascii="Calibri Light" w:hAnsi="Calibri Light" w:cs="Calibri Light"/>
        </w:rPr>
        <w:t>Totaal</w:t>
      </w:r>
      <w:r w:rsidRPr="002E60B3">
        <w:rPr>
          <w:rFonts w:ascii="Calibri Light" w:hAnsi="Calibri Light" w:cs="Calibri Light"/>
        </w:rPr>
        <w:tab/>
      </w:r>
      <w:r w:rsidRPr="002E60B3">
        <w:rPr>
          <w:rFonts w:ascii="Calibri Light" w:hAnsi="Calibri Light" w:cs="Calibri Light"/>
        </w:rPr>
        <w:tab/>
      </w:r>
      <w:r w:rsidRPr="002E60B3">
        <w:rPr>
          <w:rFonts w:ascii="Calibri Light" w:hAnsi="Calibri Light" w:cs="Calibri Light"/>
        </w:rPr>
        <w:tab/>
      </w:r>
      <w:r w:rsidRPr="002E60B3">
        <w:rPr>
          <w:rFonts w:ascii="Calibri Light" w:hAnsi="Calibri Light" w:cs="Calibri Light"/>
        </w:rPr>
        <w:tab/>
      </w:r>
      <w:r w:rsidRPr="002E60B3">
        <w:rPr>
          <w:rFonts w:ascii="Calibri Light" w:hAnsi="Calibri Light" w:cs="Calibri Light"/>
        </w:rPr>
        <w:tab/>
      </w:r>
      <w:r w:rsidRPr="002E60B3">
        <w:rPr>
          <w:rFonts w:ascii="Calibri Light" w:hAnsi="Calibri Light" w:cs="Calibri Light"/>
        </w:rPr>
        <w:tab/>
      </w:r>
    </w:p>
    <w:p w14:paraId="3C8DB53F" w14:textId="77777777" w:rsidR="002E60B3" w:rsidRPr="002E60B3" w:rsidRDefault="002E60B3" w:rsidP="002E60B3">
      <w:pPr>
        <w:rPr>
          <w:rFonts w:ascii="Calibri Light" w:hAnsi="Calibri Light" w:cs="Calibri Light"/>
        </w:rPr>
      </w:pPr>
      <w:r w:rsidRPr="002E60B3">
        <w:rPr>
          <w:rFonts w:ascii="Calibri Light" w:hAnsi="Calibri Light" w:cs="Calibri Light"/>
        </w:rPr>
        <w:tab/>
      </w:r>
      <w:r w:rsidRPr="002E60B3">
        <w:rPr>
          <w:rFonts w:ascii="Calibri Light" w:hAnsi="Calibri Light" w:cs="Calibri Light"/>
        </w:rPr>
        <w:tab/>
      </w:r>
      <w:r w:rsidRPr="002E60B3">
        <w:rPr>
          <w:rFonts w:ascii="Calibri Light" w:hAnsi="Calibri Light" w:cs="Calibri Light"/>
        </w:rPr>
        <w:tab/>
      </w:r>
      <w:r w:rsidRPr="002E60B3">
        <w:rPr>
          <w:rFonts w:ascii="Calibri Light" w:hAnsi="Calibri Light" w:cs="Calibri Light"/>
        </w:rPr>
        <w:tab/>
      </w:r>
      <w:r w:rsidRPr="002E60B3">
        <w:rPr>
          <w:rFonts w:ascii="Calibri Light" w:hAnsi="Calibri Light" w:cs="Calibri Light"/>
        </w:rPr>
        <w:tab/>
      </w:r>
      <w:r w:rsidRPr="002E60B3">
        <w:rPr>
          <w:rFonts w:ascii="Calibri Light" w:hAnsi="Calibri Light" w:cs="Calibri Light"/>
        </w:rPr>
        <w:tab/>
        <w:t>============</w:t>
      </w:r>
    </w:p>
    <w:p w14:paraId="236F0B94" w14:textId="77777777" w:rsidR="002E60B3" w:rsidRPr="002E60B3" w:rsidRDefault="002E60B3" w:rsidP="002E60B3">
      <w:pPr>
        <w:rPr>
          <w:rFonts w:ascii="Calibri Light" w:hAnsi="Calibri Light" w:cs="Calibri Light"/>
        </w:rPr>
      </w:pPr>
    </w:p>
    <w:p w14:paraId="761BF07F" w14:textId="77777777" w:rsidR="002E60B3" w:rsidRPr="002E60B3" w:rsidRDefault="002E60B3" w:rsidP="002E60B3">
      <w:pPr>
        <w:rPr>
          <w:rFonts w:ascii="Calibri Light" w:hAnsi="Calibri Light" w:cs="Calibri Light"/>
        </w:rPr>
      </w:pPr>
    </w:p>
    <w:p w14:paraId="28E64022" w14:textId="03F14B80" w:rsidR="002E60B3" w:rsidRPr="002E60B3" w:rsidRDefault="002E60B3" w:rsidP="002E60B3">
      <w:pPr>
        <w:rPr>
          <w:rFonts w:ascii="Calibri Light" w:hAnsi="Calibri Light" w:cs="Calibri Light"/>
        </w:rPr>
      </w:pPr>
      <w:r w:rsidRPr="002E60B3">
        <w:rPr>
          <w:rFonts w:ascii="Calibri Light" w:hAnsi="Calibri Light" w:cs="Calibri Light"/>
        </w:rPr>
        <w:t>Betaalbewijzen toevoegen</w:t>
      </w:r>
      <w:r w:rsidR="00C77A47">
        <w:rPr>
          <w:rFonts w:ascii="Calibri Light" w:hAnsi="Calibri Light" w:cs="Calibri Light"/>
        </w:rPr>
        <w:t xml:space="preserve"> als bijlage</w:t>
      </w:r>
      <w:r w:rsidRPr="002E60B3">
        <w:rPr>
          <w:rFonts w:ascii="Calibri Light" w:hAnsi="Calibri Light" w:cs="Calibri Light"/>
        </w:rPr>
        <w:t xml:space="preserve"> </w:t>
      </w:r>
    </w:p>
    <w:p w14:paraId="243725E8" w14:textId="77777777" w:rsidR="002E60B3" w:rsidRPr="002E60B3" w:rsidRDefault="002E60B3" w:rsidP="002E60B3">
      <w:pPr>
        <w:rPr>
          <w:rFonts w:ascii="Calibri Light" w:hAnsi="Calibri Light" w:cs="Calibri Light"/>
        </w:rPr>
      </w:pPr>
    </w:p>
    <w:p w14:paraId="72B5E8AE" w14:textId="77777777" w:rsidR="002E60B3" w:rsidRPr="002E60B3" w:rsidRDefault="002E60B3" w:rsidP="002E60B3">
      <w:pPr>
        <w:pBdr>
          <w:bottom w:val="single" w:sz="6" w:space="1" w:color="auto"/>
        </w:pBdr>
        <w:rPr>
          <w:rFonts w:ascii="Calibri Light" w:hAnsi="Calibri Light" w:cs="Calibri Light"/>
        </w:rPr>
      </w:pPr>
    </w:p>
    <w:p w14:paraId="47AC4C47" w14:textId="77777777" w:rsidR="002E60B3" w:rsidRPr="002E60B3" w:rsidRDefault="002E60B3" w:rsidP="002E60B3">
      <w:pPr>
        <w:rPr>
          <w:rFonts w:ascii="Calibri Light" w:hAnsi="Calibri Light" w:cs="Calibri Light"/>
        </w:rPr>
      </w:pPr>
    </w:p>
    <w:p w14:paraId="37F71D61" w14:textId="77777777" w:rsidR="002E60B3" w:rsidRPr="002E60B3" w:rsidRDefault="002E60B3" w:rsidP="002E60B3">
      <w:pPr>
        <w:rPr>
          <w:rFonts w:ascii="Calibri Light" w:hAnsi="Calibri Light" w:cs="Calibri Light"/>
        </w:rPr>
      </w:pPr>
    </w:p>
    <w:p w14:paraId="1E2EE70F" w14:textId="77777777" w:rsidR="002E60B3" w:rsidRPr="002E60B3" w:rsidRDefault="002E60B3" w:rsidP="002E60B3">
      <w:pPr>
        <w:rPr>
          <w:rFonts w:ascii="Calibri Light" w:hAnsi="Calibri Light" w:cs="Calibri Light"/>
        </w:rPr>
      </w:pPr>
    </w:p>
    <w:p w14:paraId="0862F59B" w14:textId="77777777" w:rsidR="002E60B3" w:rsidRPr="002E60B3" w:rsidRDefault="002E60B3" w:rsidP="002E60B3">
      <w:pPr>
        <w:rPr>
          <w:rFonts w:ascii="Calibri Light" w:hAnsi="Calibri Light" w:cs="Calibri Light"/>
        </w:rPr>
      </w:pPr>
      <w:r w:rsidRPr="002E60B3">
        <w:rPr>
          <w:rFonts w:ascii="Calibri Light" w:hAnsi="Calibri Light" w:cs="Calibri Light"/>
        </w:rPr>
        <w:t>Voor akkoord:</w:t>
      </w:r>
      <w:r w:rsidRPr="002E60B3">
        <w:rPr>
          <w:rFonts w:ascii="Calibri Light" w:hAnsi="Calibri Light" w:cs="Calibri Light"/>
        </w:rPr>
        <w:tab/>
      </w:r>
      <w:r w:rsidRPr="002E60B3">
        <w:rPr>
          <w:rFonts w:ascii="Calibri Light" w:hAnsi="Calibri Light" w:cs="Calibri Light"/>
        </w:rPr>
        <w:tab/>
      </w:r>
    </w:p>
    <w:p w14:paraId="3D0A7A68" w14:textId="2F2DDAA5" w:rsidR="002E60B3" w:rsidRPr="002E60B3" w:rsidRDefault="00006AC7" w:rsidP="002E60B3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J. de Regt </w:t>
      </w:r>
    </w:p>
    <w:p w14:paraId="5606B94D" w14:textId="77777777" w:rsidR="002E60B3" w:rsidRPr="002E60B3" w:rsidRDefault="002E60B3" w:rsidP="002E60B3">
      <w:pPr>
        <w:rPr>
          <w:rFonts w:ascii="Calibri Light" w:hAnsi="Calibri Light" w:cs="Calibri Light"/>
        </w:rPr>
      </w:pPr>
    </w:p>
    <w:p w14:paraId="4F128DD6" w14:textId="749ADC08" w:rsidR="00593EFE" w:rsidRPr="002E60B3" w:rsidRDefault="002E60B3" w:rsidP="002E60B3">
      <w:pPr>
        <w:rPr>
          <w:rFonts w:ascii="Calibri Light" w:hAnsi="Calibri Light" w:cs="Calibri Light"/>
        </w:rPr>
      </w:pPr>
      <w:r w:rsidRPr="002E60B3">
        <w:rPr>
          <w:rFonts w:ascii="Calibri Light" w:hAnsi="Calibri Light" w:cs="Calibri Light"/>
        </w:rPr>
        <w:t>Directeur-bestuurder</w:t>
      </w:r>
    </w:p>
    <w:sectPr w:rsidR="00593EFE" w:rsidRPr="002E60B3" w:rsidSect="00646C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382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5DE0A" w14:textId="77777777" w:rsidR="00B958A4" w:rsidRDefault="00B958A4" w:rsidP="00151412">
      <w:r>
        <w:separator/>
      </w:r>
    </w:p>
  </w:endnote>
  <w:endnote w:type="continuationSeparator" w:id="0">
    <w:p w14:paraId="691D7A94" w14:textId="77777777" w:rsidR="00B958A4" w:rsidRDefault="00B958A4" w:rsidP="00151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Neue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48445" w14:textId="77777777" w:rsidR="00593A34" w:rsidRDefault="00593A3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69C82" w14:textId="77777777" w:rsidR="00593A34" w:rsidRDefault="00593A3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AC938" w14:textId="77777777" w:rsidR="00593A34" w:rsidRDefault="00593A3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CDC67" w14:textId="77777777" w:rsidR="00B958A4" w:rsidRDefault="00B958A4" w:rsidP="00151412">
      <w:r>
        <w:separator/>
      </w:r>
    </w:p>
  </w:footnote>
  <w:footnote w:type="continuationSeparator" w:id="0">
    <w:p w14:paraId="2DC11D0B" w14:textId="77777777" w:rsidR="00B958A4" w:rsidRDefault="00B958A4" w:rsidP="001514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7295C" w14:textId="77777777" w:rsidR="00593A34" w:rsidRDefault="00593A3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5EDE8" w14:textId="7DDAAE0D" w:rsidR="00151412" w:rsidRDefault="00593A34">
    <w:pPr>
      <w:pStyle w:val="Kop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954331D" wp14:editId="431E30CD">
          <wp:simplePos x="0" y="0"/>
          <wp:positionH relativeFrom="page">
            <wp:posOffset>5080</wp:posOffset>
          </wp:positionH>
          <wp:positionV relativeFrom="page">
            <wp:posOffset>278130</wp:posOffset>
          </wp:positionV>
          <wp:extent cx="7542000" cy="106704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000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F62EE" w14:textId="77777777" w:rsidR="00151412" w:rsidRDefault="00151412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49C628" wp14:editId="1943B07E">
          <wp:simplePos x="0" y="0"/>
          <wp:positionH relativeFrom="column">
            <wp:posOffset>-899160</wp:posOffset>
          </wp:positionH>
          <wp:positionV relativeFrom="paragraph">
            <wp:posOffset>-434340</wp:posOffset>
          </wp:positionV>
          <wp:extent cx="7555279" cy="10692000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-bp-ag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7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FB9"/>
    <w:rsid w:val="00006AC7"/>
    <w:rsid w:val="0011087F"/>
    <w:rsid w:val="00151412"/>
    <w:rsid w:val="00185043"/>
    <w:rsid w:val="001C7839"/>
    <w:rsid w:val="001E75E3"/>
    <w:rsid w:val="001F7693"/>
    <w:rsid w:val="0027396C"/>
    <w:rsid w:val="002E60B3"/>
    <w:rsid w:val="00345091"/>
    <w:rsid w:val="003B1B11"/>
    <w:rsid w:val="004378B2"/>
    <w:rsid w:val="00477892"/>
    <w:rsid w:val="004D3CDE"/>
    <w:rsid w:val="004F38CD"/>
    <w:rsid w:val="00503FB9"/>
    <w:rsid w:val="00552CF4"/>
    <w:rsid w:val="00593A34"/>
    <w:rsid w:val="00593EFE"/>
    <w:rsid w:val="005E0E4C"/>
    <w:rsid w:val="005E6BAD"/>
    <w:rsid w:val="005E7A6D"/>
    <w:rsid w:val="0060406B"/>
    <w:rsid w:val="00646CC3"/>
    <w:rsid w:val="00693C8C"/>
    <w:rsid w:val="006C4031"/>
    <w:rsid w:val="00776BE4"/>
    <w:rsid w:val="008212D9"/>
    <w:rsid w:val="00822CBE"/>
    <w:rsid w:val="008A1929"/>
    <w:rsid w:val="008E1DD3"/>
    <w:rsid w:val="00A5712B"/>
    <w:rsid w:val="00A834F0"/>
    <w:rsid w:val="00B255A7"/>
    <w:rsid w:val="00B958A4"/>
    <w:rsid w:val="00BC481B"/>
    <w:rsid w:val="00BD1714"/>
    <w:rsid w:val="00C323FA"/>
    <w:rsid w:val="00C77A47"/>
    <w:rsid w:val="00CA5F48"/>
    <w:rsid w:val="00CE2DD0"/>
    <w:rsid w:val="00DD20B4"/>
    <w:rsid w:val="00DF4329"/>
    <w:rsid w:val="00EC15E2"/>
    <w:rsid w:val="00F56DA0"/>
    <w:rsid w:val="00FA5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0FA864"/>
  <w14:defaultImageDpi w14:val="300"/>
  <w15:docId w15:val="{235ED600-D5AB-4A86-AB32-00776CB65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2E60B3"/>
    <w:pPr>
      <w:keepNext/>
      <w:jc w:val="center"/>
      <w:outlineLvl w:val="0"/>
    </w:pPr>
    <w:rPr>
      <w:rFonts w:ascii="Arial" w:eastAsia="Times New Roman" w:hAnsi="Arial" w:cs="Times New Roman"/>
      <w:b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5141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51412"/>
  </w:style>
  <w:style w:type="paragraph" w:styleId="Voettekst">
    <w:name w:val="footer"/>
    <w:basedOn w:val="Standaard"/>
    <w:link w:val="VoettekstChar"/>
    <w:uiPriority w:val="99"/>
    <w:unhideWhenUsed/>
    <w:rsid w:val="0015141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51412"/>
  </w:style>
  <w:style w:type="paragraph" w:styleId="Ballontekst">
    <w:name w:val="Balloon Text"/>
    <w:basedOn w:val="Standaard"/>
    <w:link w:val="BallontekstChar"/>
    <w:uiPriority w:val="99"/>
    <w:semiHidden/>
    <w:unhideWhenUsed/>
    <w:rsid w:val="00151412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1412"/>
    <w:rPr>
      <w:rFonts w:ascii="Lucida Grande" w:hAnsi="Lucida Grande" w:cs="Lucida Grande"/>
      <w:sz w:val="18"/>
      <w:szCs w:val="18"/>
    </w:rPr>
  </w:style>
  <w:style w:type="paragraph" w:customStyle="1" w:styleId="C2Cultuurkwadraat">
    <w:name w:val="C2 Cultuurkwadraat"/>
    <w:basedOn w:val="Standaard"/>
    <w:autoRedefine/>
    <w:qFormat/>
    <w:rsid w:val="00151412"/>
    <w:pPr>
      <w:spacing w:line="288" w:lineRule="auto"/>
    </w:pPr>
    <w:rPr>
      <w:rFonts w:ascii="Calibri" w:hAnsi="Calibri" w:cs="HelveticaNeue-Roman"/>
      <w:color w:val="000000"/>
      <w:sz w:val="18"/>
      <w:szCs w:val="18"/>
    </w:rPr>
  </w:style>
  <w:style w:type="character" w:customStyle="1" w:styleId="Kop1Char">
    <w:name w:val="Kop 1 Char"/>
    <w:basedOn w:val="Standaardalinea-lettertype"/>
    <w:link w:val="Kop1"/>
    <w:rsid w:val="002E60B3"/>
    <w:rPr>
      <w:rFonts w:ascii="Arial" w:eastAsia="Times New Roman" w:hAnsi="Arial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e%23kunsteducatie514\AppData\Local\Microsoft\Windows\INetCache\Content.Outlook\PAWHTD0T\briefpapier%20C2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e34b5d-9085-461e-9784-a5cb6ff4dd8b">
      <Terms xmlns="http://schemas.microsoft.com/office/infopath/2007/PartnerControls"/>
    </lcf76f155ced4ddcb4097134ff3c332f>
    <TaxCatchAll xmlns="4fb6c7e6-7621-4b9f-b458-f948a54946e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D5060DDF1B4049810F1E9BBCE6BDF7" ma:contentTypeVersion="17" ma:contentTypeDescription="Een nieuw document maken." ma:contentTypeScope="" ma:versionID="c8e33c7a45af3f6c92d69efff66ba319">
  <xsd:schema xmlns:xsd="http://www.w3.org/2001/XMLSchema" xmlns:xs="http://www.w3.org/2001/XMLSchema" xmlns:p="http://schemas.microsoft.com/office/2006/metadata/properties" xmlns:ns2="55e34b5d-9085-461e-9784-a5cb6ff4dd8b" xmlns:ns3="4fb6c7e6-7621-4b9f-b458-f948a54946e9" targetNamespace="http://schemas.microsoft.com/office/2006/metadata/properties" ma:root="true" ma:fieldsID="b2eb92a29e1aee324fd0ecef4846dcbd" ns2:_="" ns3:_="">
    <xsd:import namespace="55e34b5d-9085-461e-9784-a5cb6ff4dd8b"/>
    <xsd:import namespace="4fb6c7e6-7621-4b9f-b458-f948a54946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e34b5d-9085-461e-9784-a5cb6ff4dd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785eaf17-0942-4a3a-9096-a72ac92139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6c7e6-7621-4b9f-b458-f948a54946e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dc2677b-893b-4447-8fc9-55235cf325e6}" ma:internalName="TaxCatchAll" ma:showField="CatchAllData" ma:web="4fb6c7e6-7621-4b9f-b458-f948a54946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74AD10-FEC1-4CCC-B597-4EEE30C5B0C8}">
  <ds:schemaRefs>
    <ds:schemaRef ds:uri="http://schemas.microsoft.com/office/2006/metadata/properties"/>
    <ds:schemaRef ds:uri="http://schemas.microsoft.com/office/infopath/2007/PartnerControls"/>
    <ds:schemaRef ds:uri="55e34b5d-9085-461e-9784-a5cb6ff4dd8b"/>
    <ds:schemaRef ds:uri="4fb6c7e6-7621-4b9f-b458-f948a54946e9"/>
  </ds:schemaRefs>
</ds:datastoreItem>
</file>

<file path=customXml/itemProps2.xml><?xml version="1.0" encoding="utf-8"?>
<ds:datastoreItem xmlns:ds="http://schemas.openxmlformats.org/officeDocument/2006/customXml" ds:itemID="{DA1CE86F-82AE-4D2B-A46D-B56C6A9C79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40BF60-EE8D-406B-A15D-D65E705ED2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e34b5d-9085-461e-9784-a5cb6ff4dd8b"/>
    <ds:schemaRef ds:uri="4fb6c7e6-7621-4b9f-b458-f948a54946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C2</Template>
  <TotalTime>6</TotalTime>
  <Pages>1</Pages>
  <Words>46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Berbel Lippe</dc:creator>
  <cp:keywords/>
  <dc:description/>
  <cp:lastModifiedBy>Anouk van Geffen | C2</cp:lastModifiedBy>
  <cp:revision>12</cp:revision>
  <cp:lastPrinted>2023-01-02T15:14:00Z</cp:lastPrinted>
  <dcterms:created xsi:type="dcterms:W3CDTF">2024-02-28T08:27:00Z</dcterms:created>
  <dcterms:modified xsi:type="dcterms:W3CDTF">2025-10-07T07:34:00Z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0x01010045D5060DDF1B4049810F1E9BBCE6BDF7</vt:lpwstr>
  </property>
  <property fmtid="{D5CDD505-2E9C-101B-9397-08002B2CF9AE}" pid="3" name="Order">
    <vt:r8>239400</vt:r8>
  </property>
  <property fmtid="{D5CDD505-2E9C-101B-9397-08002B2CF9AE}" pid="4" name="MediaServiceImageTags">
    <vt:lpwstr/>
  </property>
</Properties>
</file>